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05_2026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Geschirrspülmaschine inklusive Wasserenthärtung und Montage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1 Geschirrspülmaschine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